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C08E" w14:textId="77777777" w:rsidR="00C266E3" w:rsidRDefault="00C266E3" w:rsidP="008A45FB">
      <w:pPr>
        <w:jc w:val="center"/>
        <w:rPr>
          <w:b/>
          <w:bCs/>
          <w:color w:val="8350F6"/>
          <w:sz w:val="48"/>
          <w:szCs w:val="48"/>
        </w:rPr>
      </w:pPr>
    </w:p>
    <w:p w14:paraId="339A4192" w14:textId="77777777" w:rsidR="0098209B" w:rsidRDefault="00C266E3" w:rsidP="0098209B">
      <w:pPr>
        <w:spacing w:after="0"/>
        <w:jc w:val="center"/>
        <w:rPr>
          <w:b/>
          <w:bCs/>
          <w:color w:val="8350F6"/>
          <w:sz w:val="48"/>
          <w:szCs w:val="48"/>
        </w:rPr>
      </w:pPr>
      <w:r>
        <w:rPr>
          <w:b/>
          <w:bCs/>
          <w:color w:val="8350F6"/>
          <w:sz w:val="48"/>
          <w:szCs w:val="48"/>
        </w:rPr>
        <w:t>C</w:t>
      </w:r>
      <w:r w:rsidR="0098209B">
        <w:rPr>
          <w:b/>
          <w:bCs/>
          <w:color w:val="8350F6"/>
          <w:sz w:val="48"/>
          <w:szCs w:val="48"/>
        </w:rPr>
        <w:t xml:space="preserve">ontinuous </w:t>
      </w:r>
      <w:r>
        <w:rPr>
          <w:b/>
          <w:bCs/>
          <w:color w:val="8350F6"/>
          <w:sz w:val="48"/>
          <w:szCs w:val="48"/>
        </w:rPr>
        <w:t>P</w:t>
      </w:r>
      <w:r w:rsidR="0098209B">
        <w:rPr>
          <w:b/>
          <w:bCs/>
          <w:color w:val="8350F6"/>
          <w:sz w:val="48"/>
          <w:szCs w:val="48"/>
        </w:rPr>
        <w:t xml:space="preserve">rofessional </w:t>
      </w:r>
      <w:r>
        <w:rPr>
          <w:b/>
          <w:bCs/>
          <w:color w:val="8350F6"/>
          <w:sz w:val="48"/>
          <w:szCs w:val="48"/>
        </w:rPr>
        <w:t>D</w:t>
      </w:r>
      <w:r w:rsidR="0098209B">
        <w:rPr>
          <w:b/>
          <w:bCs/>
          <w:color w:val="8350F6"/>
          <w:sz w:val="48"/>
          <w:szCs w:val="48"/>
        </w:rPr>
        <w:t>evelopment (CPD)</w:t>
      </w:r>
      <w:r>
        <w:rPr>
          <w:b/>
          <w:bCs/>
          <w:color w:val="8350F6"/>
          <w:sz w:val="48"/>
          <w:szCs w:val="48"/>
        </w:rPr>
        <w:t xml:space="preserve"> </w:t>
      </w:r>
    </w:p>
    <w:p w14:paraId="215B25BA" w14:textId="2305E120" w:rsidR="003D53BA" w:rsidRDefault="00C266E3" w:rsidP="008A45FB">
      <w:pPr>
        <w:jc w:val="center"/>
        <w:rPr>
          <w:b/>
          <w:bCs/>
          <w:color w:val="8350F6"/>
          <w:sz w:val="48"/>
          <w:szCs w:val="48"/>
        </w:rPr>
      </w:pPr>
      <w:r>
        <w:rPr>
          <w:b/>
          <w:bCs/>
          <w:color w:val="8350F6"/>
          <w:sz w:val="48"/>
          <w:szCs w:val="48"/>
        </w:rPr>
        <w:t xml:space="preserve">Declaration </w:t>
      </w:r>
      <w:r w:rsidR="003D53BA" w:rsidRPr="003D53BA">
        <w:rPr>
          <w:b/>
          <w:bCs/>
          <w:color w:val="8350F6"/>
          <w:sz w:val="48"/>
          <w:szCs w:val="48"/>
        </w:rPr>
        <w:t>Form</w:t>
      </w:r>
    </w:p>
    <w:tbl>
      <w:tblPr>
        <w:tblStyle w:val="01-MGA"/>
        <w:tblW w:w="5000" w:type="pct"/>
        <w:tblLook w:val="04A0" w:firstRow="1" w:lastRow="0" w:firstColumn="1" w:lastColumn="0" w:noHBand="0" w:noVBand="1"/>
      </w:tblPr>
      <w:tblGrid>
        <w:gridCol w:w="2122"/>
        <w:gridCol w:w="1702"/>
        <w:gridCol w:w="1841"/>
        <w:gridCol w:w="2268"/>
        <w:gridCol w:w="2268"/>
        <w:gridCol w:w="1844"/>
        <w:gridCol w:w="1277"/>
        <w:gridCol w:w="1127"/>
      </w:tblGrid>
      <w:tr w:rsidR="00C85A5F" w14:paraId="2FD65F7B" w14:textId="00D2FE1F" w:rsidTr="003C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4" w:type="pct"/>
          </w:tcPr>
          <w:p w14:paraId="1890CEEE" w14:textId="7CB7BCC2" w:rsidR="00C85A5F" w:rsidRPr="00C266E3" w:rsidRDefault="00C85A5F" w:rsidP="00C266E3">
            <w:pPr>
              <w:jc w:val="left"/>
              <w:rPr>
                <w:bCs/>
              </w:rPr>
            </w:pPr>
            <w:r w:rsidRPr="00C266E3">
              <w:rPr>
                <w:bCs/>
              </w:rPr>
              <w:t xml:space="preserve">Name and </w:t>
            </w:r>
            <w:proofErr w:type="gramStart"/>
            <w:r w:rsidRPr="00C266E3">
              <w:rPr>
                <w:bCs/>
              </w:rPr>
              <w:t>Surname</w:t>
            </w:r>
            <w:proofErr w:type="gramEnd"/>
          </w:p>
        </w:tc>
        <w:tc>
          <w:tcPr>
            <w:tcW w:w="589" w:type="pct"/>
          </w:tcPr>
          <w:p w14:paraId="065F3B5C" w14:textId="46489B64" w:rsidR="00C85A5F" w:rsidRPr="00C266E3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ID or Passport Number</w:t>
            </w:r>
          </w:p>
        </w:tc>
        <w:tc>
          <w:tcPr>
            <w:tcW w:w="637" w:type="pct"/>
          </w:tcPr>
          <w:p w14:paraId="0E74E30F" w14:textId="31826A47" w:rsidR="00C85A5F" w:rsidRPr="00C266E3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Key Function Role</w:t>
            </w:r>
          </w:p>
        </w:tc>
        <w:tc>
          <w:tcPr>
            <w:tcW w:w="785" w:type="pct"/>
          </w:tcPr>
          <w:p w14:paraId="3537777D" w14:textId="5E260A8E" w:rsidR="00C85A5F" w:rsidRPr="00C266E3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Type of CPD Training</w:t>
            </w:r>
          </w:p>
        </w:tc>
        <w:tc>
          <w:tcPr>
            <w:tcW w:w="785" w:type="pct"/>
          </w:tcPr>
          <w:p w14:paraId="2BEFC35D" w14:textId="44791493" w:rsidR="00C85A5F" w:rsidRPr="00C266E3" w:rsidRDefault="00C85A5F" w:rsidP="00C266E3">
            <w:pPr>
              <w:jc w:val="left"/>
              <w:rPr>
                <w:bCs/>
              </w:rPr>
            </w:pPr>
            <w:r w:rsidRPr="0098209B">
              <w:rPr>
                <w:bCs/>
              </w:rPr>
              <w:t xml:space="preserve">CPD Activity </w:t>
            </w:r>
            <w:r>
              <w:rPr>
                <w:bCs/>
              </w:rPr>
              <w:t>Provider/Organiser</w:t>
            </w:r>
          </w:p>
        </w:tc>
        <w:tc>
          <w:tcPr>
            <w:tcW w:w="638" w:type="pct"/>
          </w:tcPr>
          <w:p w14:paraId="28268F2B" w14:textId="0F3C724F" w:rsidR="00C85A5F" w:rsidRPr="00C266E3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Number of Hours</w:t>
            </w:r>
          </w:p>
        </w:tc>
        <w:tc>
          <w:tcPr>
            <w:tcW w:w="442" w:type="pct"/>
          </w:tcPr>
          <w:p w14:paraId="6A4F29ED" w14:textId="66024EB8" w:rsidR="00C85A5F" w:rsidRPr="00C266E3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CPD hours</w:t>
            </w:r>
          </w:p>
        </w:tc>
        <w:tc>
          <w:tcPr>
            <w:tcW w:w="390" w:type="pct"/>
          </w:tcPr>
          <w:p w14:paraId="396BA93A" w14:textId="49B9523F" w:rsidR="00C85A5F" w:rsidRDefault="00C85A5F" w:rsidP="00C266E3">
            <w:pPr>
              <w:jc w:val="left"/>
              <w:rPr>
                <w:bCs/>
              </w:rPr>
            </w:pPr>
            <w:r>
              <w:rPr>
                <w:bCs/>
              </w:rPr>
              <w:t>Year</w:t>
            </w:r>
          </w:p>
        </w:tc>
      </w:tr>
      <w:tr w:rsidR="00C85A5F" w14:paraId="6FED9945" w14:textId="0A85A60C" w:rsidTr="003C093B">
        <w:tc>
          <w:tcPr>
            <w:tcW w:w="734" w:type="pct"/>
          </w:tcPr>
          <w:p w14:paraId="4E19CC6C" w14:textId="77777777" w:rsidR="00C85A5F" w:rsidRPr="00C266E3" w:rsidRDefault="00C85A5F" w:rsidP="00F25DA3">
            <w:pPr>
              <w:jc w:val="left"/>
            </w:pPr>
          </w:p>
        </w:tc>
        <w:tc>
          <w:tcPr>
            <w:tcW w:w="589" w:type="pct"/>
          </w:tcPr>
          <w:p w14:paraId="4EC423CD" w14:textId="77777777" w:rsidR="00C85A5F" w:rsidRPr="00C266E3" w:rsidRDefault="00C85A5F" w:rsidP="00F25DA3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1751394177"/>
            <w:placeholder>
              <w:docPart w:val="D5F24D5778074999933E227AA5E76507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559E3DC6" w14:textId="26E195AD" w:rsidR="00C85A5F" w:rsidRPr="00C266E3" w:rsidRDefault="00003871" w:rsidP="00F25DA3">
                <w:pPr>
                  <w:jc w:val="left"/>
                </w:pPr>
                <w:r>
                  <w:rPr>
                    <w:color w:val="666666" w:themeColor="background2"/>
                  </w:rPr>
                  <w:t>CEO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-469902749"/>
            <w:placeholder>
              <w:docPart w:val="6F9B117DC22E4682AA83BF870B8A5BD1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32B4A7A7" w14:textId="48605DA4" w:rsidR="00C85A5F" w:rsidRPr="00C266E3" w:rsidRDefault="00F10316" w:rsidP="00F25DA3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57907986" w14:textId="77777777" w:rsidR="00C85A5F" w:rsidRPr="00C266E3" w:rsidRDefault="00C85A5F" w:rsidP="00F25DA3">
            <w:pPr>
              <w:jc w:val="left"/>
            </w:pPr>
          </w:p>
        </w:tc>
        <w:tc>
          <w:tcPr>
            <w:tcW w:w="638" w:type="pct"/>
          </w:tcPr>
          <w:p w14:paraId="5C92EAEF" w14:textId="77777777" w:rsidR="00C85A5F" w:rsidRPr="00C266E3" w:rsidRDefault="00C85A5F" w:rsidP="00F25DA3">
            <w:pPr>
              <w:jc w:val="left"/>
            </w:pPr>
          </w:p>
        </w:tc>
        <w:tc>
          <w:tcPr>
            <w:tcW w:w="442" w:type="pct"/>
          </w:tcPr>
          <w:p w14:paraId="0B4BCA30" w14:textId="77777777" w:rsidR="00C85A5F" w:rsidRPr="00C266E3" w:rsidRDefault="00C85A5F" w:rsidP="00F25DA3">
            <w:pPr>
              <w:jc w:val="left"/>
            </w:pPr>
          </w:p>
        </w:tc>
        <w:tc>
          <w:tcPr>
            <w:tcW w:w="390" w:type="pct"/>
          </w:tcPr>
          <w:p w14:paraId="443FC2AC" w14:textId="77777777" w:rsidR="00C85A5F" w:rsidRPr="00C266E3" w:rsidRDefault="00C85A5F" w:rsidP="00F25DA3">
            <w:pPr>
              <w:jc w:val="left"/>
            </w:pPr>
          </w:p>
        </w:tc>
      </w:tr>
      <w:tr w:rsidR="00F10316" w14:paraId="1F12FFA6" w14:textId="4832C291" w:rsidTr="003C093B">
        <w:tc>
          <w:tcPr>
            <w:tcW w:w="734" w:type="pct"/>
          </w:tcPr>
          <w:p w14:paraId="091DDAE4" w14:textId="77777777" w:rsidR="00F10316" w:rsidRPr="00C266E3" w:rsidRDefault="00F10316" w:rsidP="00F10316">
            <w:pPr>
              <w:jc w:val="left"/>
            </w:pPr>
          </w:p>
        </w:tc>
        <w:tc>
          <w:tcPr>
            <w:tcW w:w="589" w:type="pct"/>
          </w:tcPr>
          <w:p w14:paraId="596302D1" w14:textId="77777777" w:rsidR="00F10316" w:rsidRPr="00C266E3" w:rsidRDefault="00F10316" w:rsidP="00F1031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1475183705"/>
            <w:placeholder>
              <w:docPart w:val="9042A4EFF13F45DFA7113A54F89D7B61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466FE949" w14:textId="76CDD4E3" w:rsidR="00F10316" w:rsidRPr="00C266E3" w:rsidRDefault="00F10316" w:rsidP="00F10316">
                <w:pPr>
                  <w:jc w:val="left"/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-1175179146"/>
            <w:placeholder>
              <w:docPart w:val="BC428498DF9249F88E78C93672A7AF26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4E557BCC" w14:textId="427AD39F" w:rsidR="00F10316" w:rsidRPr="00C266E3" w:rsidRDefault="00F10316" w:rsidP="00F1031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407B18A0" w14:textId="77777777" w:rsidR="00F10316" w:rsidRPr="00C266E3" w:rsidRDefault="00F10316" w:rsidP="00F10316">
            <w:pPr>
              <w:jc w:val="left"/>
            </w:pPr>
          </w:p>
        </w:tc>
        <w:tc>
          <w:tcPr>
            <w:tcW w:w="638" w:type="pct"/>
          </w:tcPr>
          <w:p w14:paraId="4D6C91F5" w14:textId="77777777" w:rsidR="00F10316" w:rsidRPr="00C266E3" w:rsidRDefault="00F10316" w:rsidP="00F10316">
            <w:pPr>
              <w:jc w:val="left"/>
            </w:pPr>
          </w:p>
        </w:tc>
        <w:tc>
          <w:tcPr>
            <w:tcW w:w="442" w:type="pct"/>
          </w:tcPr>
          <w:p w14:paraId="59284A0E" w14:textId="77777777" w:rsidR="00F10316" w:rsidRPr="00C266E3" w:rsidRDefault="00F10316" w:rsidP="00F10316">
            <w:pPr>
              <w:jc w:val="left"/>
            </w:pPr>
          </w:p>
        </w:tc>
        <w:tc>
          <w:tcPr>
            <w:tcW w:w="390" w:type="pct"/>
          </w:tcPr>
          <w:p w14:paraId="5E5F1A6D" w14:textId="77777777" w:rsidR="00F10316" w:rsidRPr="00C266E3" w:rsidRDefault="00F10316" w:rsidP="00F10316">
            <w:pPr>
              <w:jc w:val="left"/>
            </w:pPr>
          </w:p>
        </w:tc>
      </w:tr>
      <w:tr w:rsidR="00F10316" w14:paraId="0C48D24A" w14:textId="2491746C" w:rsidTr="003C093B">
        <w:tc>
          <w:tcPr>
            <w:tcW w:w="734" w:type="pct"/>
          </w:tcPr>
          <w:p w14:paraId="36E641DF" w14:textId="77777777" w:rsidR="00F10316" w:rsidRPr="00C266E3" w:rsidRDefault="00F10316" w:rsidP="00F10316">
            <w:pPr>
              <w:jc w:val="left"/>
            </w:pPr>
          </w:p>
        </w:tc>
        <w:tc>
          <w:tcPr>
            <w:tcW w:w="589" w:type="pct"/>
          </w:tcPr>
          <w:p w14:paraId="3A79D530" w14:textId="77777777" w:rsidR="00F10316" w:rsidRPr="00C266E3" w:rsidRDefault="00F10316" w:rsidP="00F1031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-752893373"/>
            <w:placeholder>
              <w:docPart w:val="FC56736C43B649A6BBAE61721102EF8C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6EF46FB8" w14:textId="484C0247" w:rsidR="00F10316" w:rsidRPr="00C266E3" w:rsidRDefault="00F10316" w:rsidP="00F10316">
                <w:pPr>
                  <w:jc w:val="left"/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-501896723"/>
            <w:placeholder>
              <w:docPart w:val="D2B2FCE49B544F0A874BE31A94FA16D5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326EEB84" w14:textId="578A3DBA" w:rsidR="00F10316" w:rsidRPr="00C266E3" w:rsidRDefault="00F10316" w:rsidP="00F1031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644E0297" w14:textId="77777777" w:rsidR="00F10316" w:rsidRPr="00C266E3" w:rsidRDefault="00F10316" w:rsidP="00F10316">
            <w:pPr>
              <w:jc w:val="left"/>
            </w:pPr>
          </w:p>
        </w:tc>
        <w:tc>
          <w:tcPr>
            <w:tcW w:w="638" w:type="pct"/>
          </w:tcPr>
          <w:p w14:paraId="1FC63A51" w14:textId="77777777" w:rsidR="00F10316" w:rsidRPr="00C266E3" w:rsidRDefault="00F10316" w:rsidP="00F10316">
            <w:pPr>
              <w:jc w:val="left"/>
            </w:pPr>
          </w:p>
        </w:tc>
        <w:tc>
          <w:tcPr>
            <w:tcW w:w="442" w:type="pct"/>
          </w:tcPr>
          <w:p w14:paraId="12B7F8A4" w14:textId="77777777" w:rsidR="00F10316" w:rsidRPr="00C266E3" w:rsidRDefault="00F10316" w:rsidP="00F10316">
            <w:pPr>
              <w:jc w:val="left"/>
            </w:pPr>
          </w:p>
        </w:tc>
        <w:tc>
          <w:tcPr>
            <w:tcW w:w="390" w:type="pct"/>
          </w:tcPr>
          <w:p w14:paraId="7B2C13A1" w14:textId="77777777" w:rsidR="00F10316" w:rsidRPr="00C266E3" w:rsidRDefault="00F10316" w:rsidP="00F10316">
            <w:pPr>
              <w:jc w:val="left"/>
            </w:pPr>
          </w:p>
        </w:tc>
      </w:tr>
      <w:tr w:rsidR="00494756" w14:paraId="0AC206C6" w14:textId="6DC60BA2" w:rsidTr="003C093B">
        <w:tc>
          <w:tcPr>
            <w:tcW w:w="734" w:type="pct"/>
          </w:tcPr>
          <w:p w14:paraId="60B80AB1" w14:textId="77777777" w:rsidR="00494756" w:rsidRPr="00C266E3" w:rsidRDefault="00494756" w:rsidP="00494756">
            <w:pPr>
              <w:jc w:val="left"/>
            </w:pPr>
          </w:p>
        </w:tc>
        <w:tc>
          <w:tcPr>
            <w:tcW w:w="589" w:type="pct"/>
          </w:tcPr>
          <w:p w14:paraId="0F7F0FC8" w14:textId="77777777" w:rsidR="00494756" w:rsidRPr="00C266E3" w:rsidRDefault="00494756" w:rsidP="0049475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-917329402"/>
            <w:placeholder>
              <w:docPart w:val="985D01B67B274E27BA37D3CC8E2C9BF1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188D1937" w14:textId="1FF04D3A" w:rsidR="00494756" w:rsidRPr="00C266E3" w:rsidRDefault="00494756" w:rsidP="00494756">
                <w:pPr>
                  <w:jc w:val="left"/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436950719"/>
            <w:placeholder>
              <w:docPart w:val="746E26DF9D2B44619844D571A864506E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780D173D" w14:textId="28700724" w:rsidR="00494756" w:rsidRPr="00C266E3" w:rsidRDefault="00494756" w:rsidP="0049475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29416B35" w14:textId="77777777" w:rsidR="00494756" w:rsidRPr="00C266E3" w:rsidRDefault="00494756" w:rsidP="00494756">
            <w:pPr>
              <w:jc w:val="left"/>
            </w:pPr>
          </w:p>
        </w:tc>
        <w:tc>
          <w:tcPr>
            <w:tcW w:w="638" w:type="pct"/>
          </w:tcPr>
          <w:p w14:paraId="4DBAA765" w14:textId="77777777" w:rsidR="00494756" w:rsidRPr="00C266E3" w:rsidRDefault="00494756" w:rsidP="00494756">
            <w:pPr>
              <w:jc w:val="left"/>
            </w:pPr>
          </w:p>
        </w:tc>
        <w:tc>
          <w:tcPr>
            <w:tcW w:w="442" w:type="pct"/>
          </w:tcPr>
          <w:p w14:paraId="0CB4B10D" w14:textId="77777777" w:rsidR="00494756" w:rsidRPr="00C266E3" w:rsidRDefault="00494756" w:rsidP="00494756">
            <w:pPr>
              <w:jc w:val="left"/>
            </w:pPr>
          </w:p>
        </w:tc>
        <w:tc>
          <w:tcPr>
            <w:tcW w:w="390" w:type="pct"/>
          </w:tcPr>
          <w:p w14:paraId="61B92921" w14:textId="77777777" w:rsidR="00494756" w:rsidRPr="00C266E3" w:rsidRDefault="00494756" w:rsidP="00494756">
            <w:pPr>
              <w:jc w:val="left"/>
            </w:pPr>
          </w:p>
        </w:tc>
      </w:tr>
      <w:tr w:rsidR="00494756" w14:paraId="4C79E4E6" w14:textId="5846057F" w:rsidTr="003C093B">
        <w:tc>
          <w:tcPr>
            <w:tcW w:w="734" w:type="pct"/>
          </w:tcPr>
          <w:p w14:paraId="637B9BDE" w14:textId="77777777" w:rsidR="00494756" w:rsidRPr="00C266E3" w:rsidRDefault="00494756" w:rsidP="00494756">
            <w:pPr>
              <w:jc w:val="left"/>
            </w:pPr>
          </w:p>
        </w:tc>
        <w:tc>
          <w:tcPr>
            <w:tcW w:w="589" w:type="pct"/>
          </w:tcPr>
          <w:p w14:paraId="181782B2" w14:textId="77777777" w:rsidR="00494756" w:rsidRPr="00C266E3" w:rsidRDefault="00494756" w:rsidP="0049475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-1434742445"/>
            <w:placeholder>
              <w:docPart w:val="D68E527B821C40C587A25B394F170635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58FDA17B" w14:textId="02DCFEDB" w:rsidR="00494756" w:rsidRPr="00C266E3" w:rsidRDefault="00494756" w:rsidP="00494756">
                <w:pPr>
                  <w:jc w:val="left"/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-1990701151"/>
            <w:placeholder>
              <w:docPart w:val="F9013C8E14934F4FB252D849F9DDE8ED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1528DC14" w14:textId="77C01DD2" w:rsidR="00494756" w:rsidRPr="00C266E3" w:rsidRDefault="00494756" w:rsidP="0049475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5B8FB06C" w14:textId="77777777" w:rsidR="00494756" w:rsidRPr="00C266E3" w:rsidRDefault="00494756" w:rsidP="00494756">
            <w:pPr>
              <w:jc w:val="left"/>
            </w:pPr>
          </w:p>
        </w:tc>
        <w:tc>
          <w:tcPr>
            <w:tcW w:w="638" w:type="pct"/>
          </w:tcPr>
          <w:p w14:paraId="3270122D" w14:textId="77777777" w:rsidR="00494756" w:rsidRPr="00C266E3" w:rsidRDefault="00494756" w:rsidP="00494756">
            <w:pPr>
              <w:jc w:val="left"/>
            </w:pPr>
          </w:p>
        </w:tc>
        <w:tc>
          <w:tcPr>
            <w:tcW w:w="442" w:type="pct"/>
          </w:tcPr>
          <w:p w14:paraId="10761441" w14:textId="77777777" w:rsidR="00494756" w:rsidRPr="00C266E3" w:rsidRDefault="00494756" w:rsidP="00494756">
            <w:pPr>
              <w:jc w:val="left"/>
            </w:pPr>
          </w:p>
        </w:tc>
        <w:tc>
          <w:tcPr>
            <w:tcW w:w="390" w:type="pct"/>
          </w:tcPr>
          <w:p w14:paraId="114DB5E7" w14:textId="77777777" w:rsidR="00494756" w:rsidRPr="00C266E3" w:rsidRDefault="00494756" w:rsidP="00494756">
            <w:pPr>
              <w:jc w:val="left"/>
            </w:pPr>
          </w:p>
        </w:tc>
      </w:tr>
      <w:tr w:rsidR="00494756" w14:paraId="4E775664" w14:textId="1D334265" w:rsidTr="003C093B">
        <w:tc>
          <w:tcPr>
            <w:tcW w:w="734" w:type="pct"/>
          </w:tcPr>
          <w:p w14:paraId="2A705F4E" w14:textId="77777777" w:rsidR="00494756" w:rsidRPr="00C266E3" w:rsidRDefault="00494756" w:rsidP="00494756">
            <w:pPr>
              <w:jc w:val="left"/>
            </w:pPr>
          </w:p>
        </w:tc>
        <w:tc>
          <w:tcPr>
            <w:tcW w:w="589" w:type="pct"/>
          </w:tcPr>
          <w:p w14:paraId="3404ECCF" w14:textId="77777777" w:rsidR="00494756" w:rsidRPr="00C266E3" w:rsidRDefault="00494756" w:rsidP="0049475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153418281"/>
            <w:placeholder>
              <w:docPart w:val="FF35679618A64A91906F361BC0863607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3BFD80E4" w14:textId="7ACA00ED" w:rsidR="00494756" w:rsidRPr="00C266E3" w:rsidRDefault="00494756" w:rsidP="00494756">
                <w:pPr>
                  <w:jc w:val="left"/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1695412525"/>
            <w:placeholder>
              <w:docPart w:val="0B96AEA168C148E18995A72FCB3281C1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07466D71" w14:textId="72DD2591" w:rsidR="00494756" w:rsidRPr="00C266E3" w:rsidRDefault="00494756" w:rsidP="0049475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33E14DE3" w14:textId="77777777" w:rsidR="00494756" w:rsidRPr="00C266E3" w:rsidRDefault="00494756" w:rsidP="00494756">
            <w:pPr>
              <w:jc w:val="left"/>
            </w:pPr>
          </w:p>
        </w:tc>
        <w:tc>
          <w:tcPr>
            <w:tcW w:w="638" w:type="pct"/>
          </w:tcPr>
          <w:p w14:paraId="6575BC07" w14:textId="77777777" w:rsidR="00494756" w:rsidRPr="00C266E3" w:rsidRDefault="00494756" w:rsidP="00494756">
            <w:pPr>
              <w:jc w:val="left"/>
            </w:pPr>
          </w:p>
        </w:tc>
        <w:tc>
          <w:tcPr>
            <w:tcW w:w="442" w:type="pct"/>
          </w:tcPr>
          <w:p w14:paraId="70BB4C14" w14:textId="77777777" w:rsidR="00494756" w:rsidRPr="00C266E3" w:rsidRDefault="00494756" w:rsidP="00494756">
            <w:pPr>
              <w:jc w:val="left"/>
            </w:pPr>
          </w:p>
        </w:tc>
        <w:tc>
          <w:tcPr>
            <w:tcW w:w="390" w:type="pct"/>
          </w:tcPr>
          <w:p w14:paraId="5286D231" w14:textId="77777777" w:rsidR="00494756" w:rsidRPr="00C266E3" w:rsidRDefault="00494756" w:rsidP="00494756">
            <w:pPr>
              <w:jc w:val="left"/>
            </w:pPr>
          </w:p>
        </w:tc>
      </w:tr>
      <w:tr w:rsidR="00494756" w14:paraId="270FA157" w14:textId="6ABDC4EB" w:rsidTr="003C093B">
        <w:tc>
          <w:tcPr>
            <w:tcW w:w="734" w:type="pct"/>
          </w:tcPr>
          <w:p w14:paraId="7AFA67FA" w14:textId="77777777" w:rsidR="00494756" w:rsidRPr="00C266E3" w:rsidRDefault="00494756" w:rsidP="00494756">
            <w:pPr>
              <w:jc w:val="left"/>
            </w:pPr>
          </w:p>
        </w:tc>
        <w:tc>
          <w:tcPr>
            <w:tcW w:w="589" w:type="pct"/>
          </w:tcPr>
          <w:p w14:paraId="7373D9ED" w14:textId="77777777" w:rsidR="00494756" w:rsidRPr="00C266E3" w:rsidRDefault="00494756" w:rsidP="00494756">
            <w:pPr>
              <w:jc w:val="left"/>
            </w:pPr>
          </w:p>
        </w:tc>
        <w:sdt>
          <w:sdtPr>
            <w:rPr>
              <w:color w:val="666666" w:themeColor="background2"/>
            </w:rPr>
            <w:id w:val="-1497650615"/>
            <w:placeholder>
              <w:docPart w:val="96D84F30498649A5BC4DADEB018B315E"/>
            </w:placeholder>
            <w:dropDownList>
              <w:listItem w:displayText="CEO" w:value="CEO"/>
              <w:listItem w:displayText="Gaming Operations" w:value="Gaming Operations"/>
              <w:listItem w:displayText="Legal Affairs" w:value="Legal Affairs"/>
              <w:listItem w:displayText="Data Protection" w:value="Data Protection"/>
              <w:listItem w:displayText="Compliance" w:value="Compliance"/>
              <w:listItem w:displayText="Technology" w:value="Technology"/>
              <w:listItem w:displayText="AML &amp; CFT" w:value="AML &amp; CFT"/>
              <w:listItem w:displayText="Internal Audit" w:value="Internal Audit"/>
            </w:dropDownList>
          </w:sdtPr>
          <w:sdtContent>
            <w:tc>
              <w:tcPr>
                <w:tcW w:w="637" w:type="pct"/>
              </w:tcPr>
              <w:p w14:paraId="3E7C5FE5" w14:textId="70C99981" w:rsidR="00494756" w:rsidRPr="00494756" w:rsidRDefault="00494756" w:rsidP="00494756">
                <w:pPr>
                  <w:jc w:val="left"/>
                  <w:rPr>
                    <w:b/>
                    <w:bCs/>
                  </w:rPr>
                </w:pPr>
                <w:r w:rsidRPr="00C7052B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sdt>
          <w:sdtPr>
            <w:rPr>
              <w:color w:val="666666" w:themeColor="background2"/>
            </w:rPr>
            <w:id w:val="263502701"/>
            <w:placeholder>
              <w:docPart w:val="210D8952233848799058409FC785C4E8"/>
            </w:placeholder>
            <w:dropDownList>
              <w:listItem w:displayText="Training/Courses" w:value="Training/Courses"/>
              <w:listItem w:displayText="Presentations" w:value="Presentations"/>
              <w:listItem w:displayText="Teaching/Lecturing/Presenting" w:value="Teaching/Lecturing/Presenting"/>
              <w:listItem w:displayText="Publication of Articles" w:value="Publication of Articles"/>
              <w:listItem w:displayText="Professional Examinations" w:value="Professional Examinations"/>
            </w:dropDownList>
          </w:sdtPr>
          <w:sdtContent>
            <w:tc>
              <w:tcPr>
                <w:tcW w:w="785" w:type="pct"/>
              </w:tcPr>
              <w:p w14:paraId="4477A557" w14:textId="7E63333C" w:rsidR="00494756" w:rsidRPr="00C266E3" w:rsidRDefault="00494756" w:rsidP="00494756">
                <w:pPr>
                  <w:jc w:val="left"/>
                </w:pPr>
                <w:r w:rsidRPr="00AA1480">
                  <w:rPr>
                    <w:color w:val="666666" w:themeColor="background2"/>
                  </w:rPr>
                  <w:t>Select the one that applies</w:t>
                </w:r>
              </w:p>
            </w:tc>
          </w:sdtContent>
        </w:sdt>
        <w:tc>
          <w:tcPr>
            <w:tcW w:w="785" w:type="pct"/>
          </w:tcPr>
          <w:p w14:paraId="3D0EC995" w14:textId="77777777" w:rsidR="00494756" w:rsidRPr="00C266E3" w:rsidRDefault="00494756" w:rsidP="00494756">
            <w:pPr>
              <w:jc w:val="left"/>
            </w:pPr>
          </w:p>
        </w:tc>
        <w:tc>
          <w:tcPr>
            <w:tcW w:w="638" w:type="pct"/>
          </w:tcPr>
          <w:p w14:paraId="7B581DD6" w14:textId="77777777" w:rsidR="00494756" w:rsidRPr="00C266E3" w:rsidRDefault="00494756" w:rsidP="00494756">
            <w:pPr>
              <w:jc w:val="left"/>
            </w:pPr>
          </w:p>
        </w:tc>
        <w:tc>
          <w:tcPr>
            <w:tcW w:w="442" w:type="pct"/>
          </w:tcPr>
          <w:p w14:paraId="7E7D8A3B" w14:textId="77777777" w:rsidR="00494756" w:rsidRPr="00C266E3" w:rsidRDefault="00494756" w:rsidP="00494756">
            <w:pPr>
              <w:jc w:val="left"/>
            </w:pPr>
          </w:p>
        </w:tc>
        <w:tc>
          <w:tcPr>
            <w:tcW w:w="390" w:type="pct"/>
          </w:tcPr>
          <w:p w14:paraId="0D386CC7" w14:textId="77777777" w:rsidR="00494756" w:rsidRPr="00C266E3" w:rsidRDefault="00494756" w:rsidP="00494756">
            <w:pPr>
              <w:jc w:val="left"/>
            </w:pPr>
          </w:p>
        </w:tc>
      </w:tr>
    </w:tbl>
    <w:p w14:paraId="636AB206" w14:textId="77777777" w:rsidR="00DF25D5" w:rsidRPr="00893D57" w:rsidRDefault="00DF25D5" w:rsidP="003066BB">
      <w:pPr>
        <w:rPr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82005E" w14:paraId="2D3F4740" w14:textId="77777777" w:rsidTr="00B12AA8">
        <w:trPr>
          <w:trHeight w:val="631"/>
        </w:trPr>
        <w:sdt>
          <w:sdtPr>
            <w:rPr>
              <w:i/>
              <w:iCs/>
              <w:color w:val="666666" w:themeColor="background2"/>
            </w:rPr>
            <w:id w:val="1180321665"/>
            <w:placeholder>
              <w:docPart w:val="DefaultPlaceholder_-1854013440"/>
            </w:placeholder>
          </w:sdtPr>
          <w:sdtContent>
            <w:tc>
              <w:tcPr>
                <w:tcW w:w="4253" w:type="dxa"/>
                <w:vAlign w:val="bottom"/>
              </w:tcPr>
              <w:p w14:paraId="731CA6FE" w14:textId="5E99E694" w:rsidR="0082005E" w:rsidRPr="00B12AA8" w:rsidRDefault="00B12AA8" w:rsidP="00B12AA8">
                <w:pPr>
                  <w:jc w:val="left"/>
                  <w:rPr>
                    <w:i/>
                    <w:iCs/>
                  </w:rPr>
                </w:pPr>
                <w:r w:rsidRPr="00B12AA8">
                  <w:rPr>
                    <w:i/>
                    <w:iCs/>
                    <w:color w:val="666666" w:themeColor="background2"/>
                  </w:rPr>
                  <w:t>Signature</w:t>
                </w:r>
              </w:p>
            </w:tc>
          </w:sdtContent>
        </w:sdt>
      </w:tr>
      <w:tr w:rsidR="00DF25D5" w14:paraId="7683A602" w14:textId="77777777" w:rsidTr="009F57EB">
        <w:trPr>
          <w:trHeight w:val="502"/>
        </w:trPr>
        <w:tc>
          <w:tcPr>
            <w:tcW w:w="4253" w:type="dxa"/>
          </w:tcPr>
          <w:sdt>
            <w:sdtPr>
              <w:rPr>
                <w:i/>
                <w:iCs/>
                <w:color w:val="666666" w:themeColor="background2"/>
              </w:rPr>
              <w:id w:val="-1979526671"/>
              <w:placeholder>
                <w:docPart w:val="DefaultPlaceholder_-1854013440"/>
              </w:placeholder>
            </w:sdtPr>
            <w:sdtEndPr>
              <w:rPr>
                <w:b/>
                <w:bCs/>
                <w:i w:val="0"/>
                <w:iCs w:val="0"/>
                <w:color w:val="auto"/>
              </w:rPr>
            </w:sdtEndPr>
            <w:sdtContent>
              <w:p w14:paraId="17FA1E28" w14:textId="1D8E1BD0" w:rsidR="00DF25D5" w:rsidRDefault="00670FD5" w:rsidP="009F57EB">
                <w:pPr>
                  <w:jc w:val="left"/>
                  <w:rPr>
                    <w:b/>
                    <w:bCs/>
                  </w:rPr>
                </w:pPr>
                <w:r w:rsidRPr="00B12AA8">
                  <w:rPr>
                    <w:i/>
                    <w:iCs/>
                    <w:color w:val="666666" w:themeColor="background2"/>
                  </w:rPr>
                  <w:t>Enter Name</w:t>
                </w:r>
                <w:r w:rsidR="009F57EB" w:rsidRPr="00B12AA8">
                  <w:rPr>
                    <w:i/>
                    <w:iCs/>
                    <w:color w:val="666666" w:themeColor="background2"/>
                  </w:rPr>
                  <w:t xml:space="preserve"> and</w:t>
                </w:r>
                <w:r w:rsidR="00B21CAC" w:rsidRPr="00B12AA8">
                  <w:rPr>
                    <w:i/>
                    <w:iCs/>
                    <w:color w:val="666666" w:themeColor="background2"/>
                  </w:rPr>
                  <w:t xml:space="preserve"> Surname</w:t>
                </w:r>
              </w:p>
            </w:sdtContent>
          </w:sdt>
          <w:p w14:paraId="54DB2768" w14:textId="77777777" w:rsidR="00DF25D5" w:rsidRDefault="00DF25D5" w:rsidP="00DF25D5">
            <w:pPr>
              <w:jc w:val="right"/>
              <w:rPr>
                <w:b/>
                <w:bCs/>
              </w:rPr>
            </w:pPr>
          </w:p>
        </w:tc>
      </w:tr>
    </w:tbl>
    <w:p w14:paraId="54A66BCB" w14:textId="224CA9E4" w:rsidR="00F25DA3" w:rsidRPr="0061034C" w:rsidRDefault="0098209B" w:rsidP="003066BB">
      <w:r w:rsidRPr="0098209B">
        <w:rPr>
          <w:b/>
          <w:bCs/>
        </w:rPr>
        <w:t xml:space="preserve">Note: </w:t>
      </w:r>
      <w:r w:rsidR="00F25DA3" w:rsidRPr="0098209B">
        <w:rPr>
          <w:b/>
          <w:bCs/>
        </w:rPr>
        <w:t>Digital, Docusign (with the relevant attachments) and Wet Ink Signatures only are accepted</w:t>
      </w:r>
      <w:r>
        <w:rPr>
          <w:b/>
          <w:bCs/>
        </w:rPr>
        <w:t>.</w:t>
      </w:r>
    </w:p>
    <w:sectPr w:rsidR="00F25DA3" w:rsidRPr="0061034C" w:rsidSect="00C266E3">
      <w:headerReference w:type="default" r:id="rId11"/>
      <w:footerReference w:type="default" r:id="rId12"/>
      <w:pgSz w:w="16838" w:h="11906" w:orient="landscape"/>
      <w:pgMar w:top="720" w:right="1245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4B53" w14:textId="77777777" w:rsidR="0077401E" w:rsidRDefault="0077401E" w:rsidP="006A43D5">
      <w:pPr>
        <w:spacing w:after="0" w:line="240" w:lineRule="auto"/>
      </w:pPr>
      <w:r>
        <w:separator/>
      </w:r>
    </w:p>
  </w:endnote>
  <w:endnote w:type="continuationSeparator" w:id="0">
    <w:p w14:paraId="154612F2" w14:textId="77777777" w:rsidR="0077401E" w:rsidRDefault="0077401E" w:rsidP="006A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charset w:val="00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8CBC" w14:textId="3B57DF80" w:rsidR="008A45FB" w:rsidRDefault="009205E5">
    <w:pPr>
      <w:pStyle w:val="Footer"/>
    </w:pPr>
    <w:r>
      <w:rPr>
        <w:rFonts w:cstheme="minorHAnsi"/>
      </w:rPr>
      <w:t xml:space="preserve">Security Classification of this form once completed: </w:t>
    </w:r>
    <w:sdt>
      <w:sdtPr>
        <w:rPr>
          <w:rFonts w:cstheme="minorHAnsi"/>
        </w:rPr>
        <w:alias w:val="Document classification"/>
        <w:tag w:val="Document classification"/>
        <w:id w:val="478358470"/>
        <w:dropDownList>
          <w:listItem w:displayText="Confidential" w:value="Confidential"/>
          <w:listItem w:displayText="Restricted" w:value="Restricted"/>
          <w:listItem w:displayText="Public" w:value="Public"/>
        </w:dropDownList>
      </w:sdtPr>
      <w:sdtContent>
        <w:r w:rsidR="00C266E3">
          <w:rPr>
            <w:rFonts w:cstheme="minorHAnsi"/>
          </w:rPr>
          <w:t>Confidential</w:t>
        </w:r>
      </w:sdtContent>
    </w:sdt>
    <w:r w:rsidR="008A45FB" w:rsidRPr="006A43D5">
      <w:t xml:space="preserve"> </w:t>
    </w:r>
    <w:r w:rsidR="008A45FB" w:rsidRPr="006A43D5">
      <w:ptab w:relativeTo="margin" w:alignment="right" w:leader="none"/>
    </w:r>
    <w:r w:rsidR="008A45FB" w:rsidRPr="006A43D5">
      <w:t xml:space="preserve">Page </w:t>
    </w:r>
    <w:r w:rsidR="008A45FB" w:rsidRPr="006A43D5">
      <w:rPr>
        <w:b/>
        <w:bCs/>
      </w:rPr>
      <w:fldChar w:fldCharType="begin"/>
    </w:r>
    <w:r w:rsidR="008A45FB" w:rsidRPr="006A43D5">
      <w:rPr>
        <w:b/>
        <w:bCs/>
      </w:rPr>
      <w:instrText xml:space="preserve"> PAGE  \* Arabic  \* MERGEFORMAT </w:instrText>
    </w:r>
    <w:r w:rsidR="008A45FB" w:rsidRPr="006A43D5">
      <w:rPr>
        <w:b/>
        <w:bCs/>
      </w:rPr>
      <w:fldChar w:fldCharType="separate"/>
    </w:r>
    <w:r w:rsidR="008A45FB">
      <w:rPr>
        <w:b/>
        <w:bCs/>
      </w:rPr>
      <w:t>3</w:t>
    </w:r>
    <w:r w:rsidR="008A45FB" w:rsidRPr="006A43D5">
      <w:rPr>
        <w:b/>
        <w:bCs/>
      </w:rPr>
      <w:fldChar w:fldCharType="end"/>
    </w:r>
    <w:r w:rsidR="008A45FB" w:rsidRPr="006A43D5">
      <w:t xml:space="preserve"> of </w:t>
    </w:r>
    <w:r w:rsidR="008A45FB" w:rsidRPr="006A43D5">
      <w:rPr>
        <w:b/>
        <w:bCs/>
      </w:rPr>
      <w:fldChar w:fldCharType="begin"/>
    </w:r>
    <w:r w:rsidR="008A45FB" w:rsidRPr="006A43D5">
      <w:rPr>
        <w:b/>
        <w:bCs/>
      </w:rPr>
      <w:instrText xml:space="preserve"> NUMPAGES  \* Arabic  \* MERGEFORMAT </w:instrText>
    </w:r>
    <w:r w:rsidR="008A45FB" w:rsidRPr="006A43D5">
      <w:rPr>
        <w:b/>
        <w:bCs/>
      </w:rPr>
      <w:fldChar w:fldCharType="separate"/>
    </w:r>
    <w:r w:rsidR="008A45FB">
      <w:rPr>
        <w:b/>
        <w:bCs/>
      </w:rPr>
      <w:t>4</w:t>
    </w:r>
    <w:r w:rsidR="008A45FB" w:rsidRPr="006A43D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DDEB" w14:textId="77777777" w:rsidR="0077401E" w:rsidRDefault="0077401E" w:rsidP="006A43D5">
      <w:pPr>
        <w:spacing w:after="0" w:line="240" w:lineRule="auto"/>
      </w:pPr>
      <w:r>
        <w:separator/>
      </w:r>
    </w:p>
  </w:footnote>
  <w:footnote w:type="continuationSeparator" w:id="0">
    <w:p w14:paraId="752CA1AA" w14:textId="77777777" w:rsidR="0077401E" w:rsidRDefault="0077401E" w:rsidP="006A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C1B6" w14:textId="2E72F6E3" w:rsidR="008A45FB" w:rsidRDefault="008A45FB" w:rsidP="00C266E3">
    <w:pPr>
      <w:pStyle w:val="Header"/>
      <w:ind w:left="-1134"/>
    </w:pPr>
    <w:r>
      <w:ptab w:relativeTo="margin" w:alignment="right" w:leader="none"/>
    </w:r>
    <w:r w:rsidRPr="003D53BA">
      <w:t xml:space="preserve"> </w:t>
    </w:r>
    <w:sdt>
      <w:sdtPr>
        <w:id w:val="-450319764"/>
      </w:sdtPr>
      <w:sdtContent>
        <w:r w:rsidR="00C266E3">
          <w:t>MGA/F/037</w:t>
        </w:r>
      </w:sdtContent>
    </w:sdt>
    <w:r w:rsidRPr="007A0418">
      <w:rPr>
        <w:noProof/>
        <w:color w:val="262626" w:themeColor="text1" w:themeTint="D9"/>
        <w:sz w:val="18"/>
        <w:szCs w:val="18"/>
      </w:rPr>
      <w:t xml:space="preserve"> </w:t>
    </w:r>
    <w:r w:rsidRPr="007A0418">
      <w:rPr>
        <w:noProof/>
        <w:color w:val="262626" w:themeColor="text1" w:themeTint="D9"/>
        <w:sz w:val="18"/>
        <w:szCs w:val="18"/>
      </w:rPr>
      <w:drawing>
        <wp:anchor distT="0" distB="0" distL="114300" distR="114300" simplePos="0" relativeHeight="251696128" behindDoc="0" locked="0" layoutInCell="1" allowOverlap="1" wp14:anchorId="22641ECD" wp14:editId="75FE5B6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440000" cy="417600"/>
          <wp:effectExtent l="0" t="0" r="8255" b="1905"/>
          <wp:wrapSquare wrapText="bothSides"/>
          <wp:docPr id="1894725745" name="Picture 1894725745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v</w:t>
    </w:r>
    <w:sdt>
      <w:sdtPr>
        <w:id w:val="1113019867"/>
      </w:sdtPr>
      <w:sdtContent>
        <w:r w:rsidR="00C266E3">
          <w:t>1</w:t>
        </w:r>
      </w:sdtContent>
    </w:sdt>
    <w:r>
      <w:t xml:space="preserve"> </w:t>
    </w:r>
    <w:sdt>
      <w:sdtPr>
        <w:id w:val="-1355107495"/>
        <w:date w:fullDate="2026-01-16T00:00:00Z">
          <w:dateFormat w:val="MMMM yyyy"/>
          <w:lid w:val="en-GB"/>
          <w:storeMappedDataAs w:val="dateTime"/>
          <w:calendar w:val="gregorian"/>
        </w:date>
      </w:sdtPr>
      <w:sdtContent>
        <w:r w:rsidR="00C266E3">
          <w:t>January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84A"/>
    <w:multiLevelType w:val="hybridMultilevel"/>
    <w:tmpl w:val="73863DF4"/>
    <w:lvl w:ilvl="0" w:tplc="F94C94A0">
      <w:start w:val="1"/>
      <w:numFmt w:val="decimal"/>
      <w:lvlText w:val="%1 "/>
      <w:lvlJc w:val="left"/>
      <w:pPr>
        <w:ind w:left="720" w:hanging="360"/>
      </w:pPr>
      <w:rPr>
        <w:rFonts w:ascii="DM Sans" w:hAnsi="DM Sans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2601"/>
    <w:multiLevelType w:val="multilevel"/>
    <w:tmpl w:val="7248BE86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F13263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A665F60"/>
    <w:multiLevelType w:val="multilevel"/>
    <w:tmpl w:val="9D82110C"/>
    <w:lvl w:ilvl="0">
      <w:start w:val="1"/>
      <w:numFmt w:val="decimal"/>
      <w:pStyle w:val="Heading1"/>
      <w:lvlText w:val="%1"/>
      <w:lvlJc w:val="left"/>
      <w:pPr>
        <w:ind w:left="624" w:hanging="624"/>
      </w:pPr>
      <w:rPr>
        <w:rFonts w:ascii="DM Sans" w:hAnsi="DM Sans" w:hint="default"/>
        <w:b/>
        <w:i w:val="0"/>
        <w:color w:val="8350F6"/>
      </w:rPr>
    </w:lvl>
    <w:lvl w:ilvl="1">
      <w:start w:val="1"/>
      <w:numFmt w:val="decimal"/>
      <w:pStyle w:val="Heading2"/>
      <w:lvlText w:val="%1.%2"/>
      <w:lvlJc w:val="left"/>
      <w:pPr>
        <w:ind w:left="624" w:hanging="624"/>
      </w:pPr>
      <w:rPr>
        <w:rFonts w:ascii="DM Sans" w:hAnsi="DM Sans" w:hint="default"/>
        <w:b/>
        <w:i w:val="0"/>
        <w:color w:val="8350F6"/>
      </w:rPr>
    </w:lvl>
    <w:lvl w:ilvl="2">
      <w:start w:val="1"/>
      <w:numFmt w:val="decimal"/>
      <w:pStyle w:val="Heading3"/>
      <w:lvlText w:val="%1.%2.%3"/>
      <w:lvlJc w:val="left"/>
      <w:pPr>
        <w:ind w:left="907" w:hanging="907"/>
      </w:pPr>
      <w:rPr>
        <w:rFonts w:ascii="DM Sans" w:hAnsi="DM Sans" w:hint="default"/>
        <w:b w:val="0"/>
        <w:i w:val="0"/>
        <w:color w:val="8350F6"/>
      </w:rPr>
    </w:lvl>
    <w:lvl w:ilvl="3">
      <w:start w:val="1"/>
      <w:numFmt w:val="decimal"/>
      <w:pStyle w:val="Heading4"/>
      <w:lvlText w:val="%1.%2.%3.%4"/>
      <w:lvlJc w:val="left"/>
      <w:pPr>
        <w:ind w:left="1191" w:hanging="1191"/>
      </w:pPr>
      <w:rPr>
        <w:rFonts w:ascii="DM Sans" w:hAnsi="DM Sans" w:hint="default"/>
        <w:color w:val="8350F6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DM Sans" w:hAnsi="DM Sans" w:hint="default"/>
        <w:color w:val="8350F6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DM Sans" w:hAnsi="DM Sans" w:hint="default"/>
        <w:color w:val="8350F6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DM Sans" w:hAnsi="DM Sans" w:hint="default"/>
        <w:color w:val="8350F6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DM Sans" w:hAnsi="DM Sans" w:hint="default"/>
        <w:color w:val="8350F6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DM Sans" w:hAnsi="DM Sans" w:hint="default"/>
        <w:color w:val="8350F6"/>
      </w:rPr>
    </w:lvl>
  </w:abstractNum>
  <w:abstractNum w:abstractNumId="4" w15:restartNumberingAfterBreak="0">
    <w:nsid w:val="4E9F7ACB"/>
    <w:multiLevelType w:val="hybridMultilevel"/>
    <w:tmpl w:val="7B863962"/>
    <w:lvl w:ilvl="0" w:tplc="CD282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117F6"/>
    <w:multiLevelType w:val="hybridMultilevel"/>
    <w:tmpl w:val="B83A212E"/>
    <w:lvl w:ilvl="0" w:tplc="44AE5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21746">
    <w:abstractNumId w:val="0"/>
  </w:num>
  <w:num w:numId="2" w16cid:durableId="2015185979">
    <w:abstractNumId w:val="2"/>
  </w:num>
  <w:num w:numId="3" w16cid:durableId="1080952800">
    <w:abstractNumId w:val="3"/>
  </w:num>
  <w:num w:numId="4" w16cid:durableId="946696747">
    <w:abstractNumId w:val="5"/>
  </w:num>
  <w:num w:numId="5" w16cid:durableId="2085636516">
    <w:abstractNumId w:val="3"/>
  </w:num>
  <w:num w:numId="6" w16cid:durableId="2093310926">
    <w:abstractNumId w:val="5"/>
  </w:num>
  <w:num w:numId="7" w16cid:durableId="2045591760">
    <w:abstractNumId w:val="4"/>
  </w:num>
  <w:num w:numId="8" w16cid:durableId="1488597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1MDE2MDeyNLAwsDBW0lEKTi0uzszPAykwqwUA7+TDTywAAAA="/>
  </w:docVars>
  <w:rsids>
    <w:rsidRoot w:val="00C266E3"/>
    <w:rsid w:val="00003871"/>
    <w:rsid w:val="000121C2"/>
    <w:rsid w:val="00070254"/>
    <w:rsid w:val="000B0FC7"/>
    <w:rsid w:val="000C40C7"/>
    <w:rsid w:val="00247840"/>
    <w:rsid w:val="002C2B6E"/>
    <w:rsid w:val="003066BB"/>
    <w:rsid w:val="0030714F"/>
    <w:rsid w:val="003251E7"/>
    <w:rsid w:val="00327AAB"/>
    <w:rsid w:val="003B7E03"/>
    <w:rsid w:val="003C093B"/>
    <w:rsid w:val="003D53BA"/>
    <w:rsid w:val="003D58D0"/>
    <w:rsid w:val="003D6A34"/>
    <w:rsid w:val="003F5704"/>
    <w:rsid w:val="00403B23"/>
    <w:rsid w:val="00494756"/>
    <w:rsid w:val="005308B4"/>
    <w:rsid w:val="0061034C"/>
    <w:rsid w:val="00670FD5"/>
    <w:rsid w:val="006A43D5"/>
    <w:rsid w:val="006B2990"/>
    <w:rsid w:val="0072066B"/>
    <w:rsid w:val="0077401E"/>
    <w:rsid w:val="007C1F42"/>
    <w:rsid w:val="0082005E"/>
    <w:rsid w:val="00893D57"/>
    <w:rsid w:val="008A45FB"/>
    <w:rsid w:val="008E2D07"/>
    <w:rsid w:val="009205E5"/>
    <w:rsid w:val="00952696"/>
    <w:rsid w:val="0098209B"/>
    <w:rsid w:val="009F57EB"/>
    <w:rsid w:val="009F69E0"/>
    <w:rsid w:val="00AD3EB0"/>
    <w:rsid w:val="00B12AA8"/>
    <w:rsid w:val="00B21CAC"/>
    <w:rsid w:val="00B539FF"/>
    <w:rsid w:val="00B9675A"/>
    <w:rsid w:val="00C11801"/>
    <w:rsid w:val="00C266E3"/>
    <w:rsid w:val="00C85A5F"/>
    <w:rsid w:val="00C94736"/>
    <w:rsid w:val="00D62D1F"/>
    <w:rsid w:val="00DF25D5"/>
    <w:rsid w:val="00E01189"/>
    <w:rsid w:val="00E6637B"/>
    <w:rsid w:val="00EE483E"/>
    <w:rsid w:val="00F10316"/>
    <w:rsid w:val="00F25DA3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869E3"/>
  <w15:chartTrackingRefBased/>
  <w15:docId w15:val="{06349A87-D1A3-4732-91D4-34E6807F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34C"/>
    <w:pPr>
      <w:jc w:val="both"/>
    </w:pPr>
    <w:rPr>
      <w:rFonts w:ascii="DM Sans" w:hAnsi="DM San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B2990"/>
    <w:pPr>
      <w:numPr>
        <w:numId w:val="3"/>
      </w:numPr>
      <w:spacing w:before="240" w:after="240" w:line="240" w:lineRule="auto"/>
      <w:jc w:val="left"/>
      <w:outlineLvl w:val="0"/>
    </w:pPr>
    <w:rPr>
      <w:b/>
      <w:bCs/>
      <w:color w:val="8350F6"/>
      <w:kern w:val="2"/>
      <w:sz w:val="32"/>
      <w:szCs w:val="32"/>
      <w14:ligatures w14:val="standardContextual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B2990"/>
    <w:pPr>
      <w:numPr>
        <w:ilvl w:val="1"/>
        <w:numId w:val="5"/>
      </w:numPr>
      <w:spacing w:before="40" w:after="80" w:line="312" w:lineRule="auto"/>
      <w:outlineLvl w:val="1"/>
    </w:pPr>
    <w:rPr>
      <w:b/>
      <w:bCs/>
      <w:color w:val="8350F6"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B2990"/>
    <w:pPr>
      <w:numPr>
        <w:ilvl w:val="2"/>
        <w:numId w:val="5"/>
      </w:numPr>
      <w:spacing w:after="120" w:line="312" w:lineRule="auto"/>
      <w:outlineLvl w:val="2"/>
    </w:pPr>
    <w:rPr>
      <w:color w:val="8350F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1034C"/>
    <w:pPr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3D5"/>
  </w:style>
  <w:style w:type="paragraph" w:styleId="Footer">
    <w:name w:val="footer"/>
    <w:basedOn w:val="Normal"/>
    <w:link w:val="FooterChar"/>
    <w:uiPriority w:val="99"/>
    <w:unhideWhenUsed/>
    <w:rsid w:val="006A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3D5"/>
  </w:style>
  <w:style w:type="character" w:styleId="PlaceholderText">
    <w:name w:val="Placeholder Text"/>
    <w:basedOn w:val="DefaultParagraphFont"/>
    <w:uiPriority w:val="99"/>
    <w:semiHidden/>
    <w:rsid w:val="00E01189"/>
    <w:rPr>
      <w:color w:val="808080"/>
    </w:rPr>
  </w:style>
  <w:style w:type="character" w:styleId="Strong">
    <w:name w:val="Strong"/>
    <w:basedOn w:val="DefaultParagraphFont"/>
    <w:uiPriority w:val="22"/>
    <w:qFormat/>
    <w:rsid w:val="00B9675A"/>
    <w:rPr>
      <w:rFonts w:ascii="DM Sans" w:hAnsi="DM Sans"/>
      <w:b/>
      <w:bCs/>
      <w:color w:val="8350F6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9675A"/>
    <w:pPr>
      <w:spacing w:after="900" w:line="240" w:lineRule="auto"/>
      <w:jc w:val="left"/>
    </w:pPr>
    <w:rPr>
      <w:b/>
      <w:bCs/>
      <w:iCs/>
      <w:color w:val="FFFFFF" w:themeColor="background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675A"/>
    <w:rPr>
      <w:rFonts w:ascii="DM Sans" w:hAnsi="DM Sans"/>
      <w:b/>
      <w:bCs/>
      <w:iCs/>
      <w:color w:val="FFFFFF" w:themeColor="background1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B2990"/>
    <w:rPr>
      <w:rFonts w:ascii="DM Sans" w:hAnsi="DM Sans"/>
      <w:b/>
      <w:bCs/>
      <w:color w:val="8350F6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1034C"/>
    <w:rPr>
      <w:rFonts w:ascii="DM Sans" w:hAnsi="DM Sans"/>
      <w:b/>
      <w:bCs/>
      <w:color w:val="8350F6"/>
      <w:sz w:val="24"/>
      <w:szCs w:val="24"/>
    </w:rPr>
  </w:style>
  <w:style w:type="paragraph" w:styleId="ListParagraph">
    <w:name w:val="List Paragraph"/>
    <w:basedOn w:val="Normal"/>
    <w:uiPriority w:val="34"/>
    <w:qFormat/>
    <w:rsid w:val="006103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034C"/>
    <w:rPr>
      <w:rFonts w:ascii="DM Sans" w:hAnsi="DM Sans"/>
      <w:color w:val="8350F6"/>
    </w:rPr>
  </w:style>
  <w:style w:type="character" w:customStyle="1" w:styleId="Heading4Char">
    <w:name w:val="Heading 4 Char"/>
    <w:basedOn w:val="DefaultParagraphFont"/>
    <w:link w:val="Heading4"/>
    <w:uiPriority w:val="9"/>
    <w:rsid w:val="0061034C"/>
    <w:rPr>
      <w:rFonts w:ascii="DM Sans" w:hAnsi="DM Sans"/>
      <w:color w:val="8350F6"/>
    </w:rPr>
  </w:style>
  <w:style w:type="paragraph" w:styleId="TOC1">
    <w:name w:val="toc 1"/>
    <w:basedOn w:val="Normal"/>
    <w:next w:val="Normal"/>
    <w:autoRedefine/>
    <w:uiPriority w:val="39"/>
    <w:unhideWhenUsed/>
    <w:rsid w:val="0061034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1034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1034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47840"/>
    <w:rPr>
      <w:rFonts w:ascii="DM Sans" w:hAnsi="DM Sans"/>
      <w:color w:val="8350F6" w:themeColor="accent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E483E"/>
    <w:pPr>
      <w:keepNext/>
      <w:keepLines/>
      <w:numPr>
        <w:numId w:val="0"/>
      </w:numPr>
      <w:spacing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4F0CE8" w:themeColor="accent1" w:themeShade="BF"/>
      <w:lang w:eastAsia="en-GB"/>
    </w:rPr>
  </w:style>
  <w:style w:type="table" w:styleId="TableGrid">
    <w:name w:val="Table Grid"/>
    <w:basedOn w:val="TableNormal"/>
    <w:uiPriority w:val="39"/>
    <w:rsid w:val="002C2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-MGA">
    <w:name w:val="01 - MGA"/>
    <w:basedOn w:val="TableNormal"/>
    <w:uiPriority w:val="99"/>
    <w:rsid w:val="002C2B6E"/>
    <w:pPr>
      <w:spacing w:before="40" w:after="40" w:line="240" w:lineRule="auto"/>
    </w:pPr>
    <w:rPr>
      <w:rFonts w:ascii="DM Sans" w:hAnsi="DM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color w:val="auto"/>
      </w:rPr>
      <w:tblPr/>
      <w:tcPr>
        <w:shd w:val="clear" w:color="auto" w:fill="E5DBFD" w:themeFill="accent1" w:themeFillTint="33"/>
      </w:tcPr>
    </w:tblStylePr>
  </w:style>
  <w:style w:type="table" w:customStyle="1" w:styleId="02-MGA">
    <w:name w:val="02 - MGA"/>
    <w:basedOn w:val="TableNormal"/>
    <w:uiPriority w:val="99"/>
    <w:rsid w:val="002C2B6E"/>
    <w:pPr>
      <w:spacing w:before="40" w:after="40" w:line="240" w:lineRule="auto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000000" w:themeColor="text1"/>
      </w:rPr>
      <w:tblPr/>
      <w:tcPr>
        <w:shd w:val="clear" w:color="auto" w:fill="60E294" w:themeFill="accent4"/>
      </w:tcPr>
    </w:tblStylePr>
  </w:style>
  <w:style w:type="table" w:customStyle="1" w:styleId="03-MGA">
    <w:name w:val="03 - MGA"/>
    <w:basedOn w:val="TableNormal"/>
    <w:uiPriority w:val="99"/>
    <w:rsid w:val="002C2B6E"/>
    <w:pPr>
      <w:spacing w:before="40" w:after="40" w:line="240" w:lineRule="auto"/>
    </w:pPr>
    <w:rPr>
      <w:rFonts w:ascii="DM Sans" w:hAnsi="DM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FF8261" w:themeFill="accent6"/>
      </w:tcPr>
    </w:tblStylePr>
  </w:style>
  <w:style w:type="table" w:customStyle="1" w:styleId="04-MGA">
    <w:name w:val="04 - MGA"/>
    <w:basedOn w:val="TableNormal"/>
    <w:uiPriority w:val="99"/>
    <w:rsid w:val="002C2B6E"/>
    <w:pPr>
      <w:spacing w:before="40" w:after="40" w:line="240" w:lineRule="auto"/>
    </w:pPr>
    <w:rPr>
      <w:rFonts w:ascii="DM Sans" w:hAnsi="DM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8350F6" w:themeFill="accent1"/>
      </w:tcPr>
    </w:tblStylePr>
  </w:style>
  <w:style w:type="table" w:customStyle="1" w:styleId="05-MGA">
    <w:name w:val="05 - MGA"/>
    <w:basedOn w:val="TableNormal"/>
    <w:uiPriority w:val="99"/>
    <w:rsid w:val="002C2B6E"/>
    <w:pPr>
      <w:spacing w:before="40" w:after="40" w:line="240" w:lineRule="auto"/>
    </w:pPr>
    <w:rPr>
      <w:rFonts w:ascii="DM Sans" w:hAnsi="DM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7CC81" w:themeFill="accent3"/>
        <w:vAlign w:val="center"/>
      </w:tcPr>
    </w:tblStylePr>
  </w:style>
  <w:style w:type="table" w:customStyle="1" w:styleId="06-MGA">
    <w:name w:val="06 - MGA"/>
    <w:basedOn w:val="TableNormal"/>
    <w:uiPriority w:val="99"/>
    <w:rsid w:val="002C2B6E"/>
    <w:pPr>
      <w:spacing w:before="40" w:after="40" w:line="240" w:lineRule="auto"/>
    </w:pPr>
    <w:rPr>
      <w:rFonts w:ascii="DM Sans" w:hAnsi="DM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FF603F" w:themeFill="accent5"/>
      </w:tcPr>
    </w:tblStylePr>
  </w:style>
  <w:style w:type="paragraph" w:customStyle="1" w:styleId="Style2">
    <w:name w:val="Style2"/>
    <w:basedOn w:val="ListParagraph"/>
    <w:link w:val="Style2Char"/>
    <w:autoRedefine/>
    <w:qFormat/>
    <w:rsid w:val="009F69E0"/>
    <w:pPr>
      <w:numPr>
        <w:numId w:val="8"/>
      </w:numPr>
      <w:spacing w:before="240"/>
      <w:ind w:left="364" w:hanging="360"/>
      <w:contextualSpacing w:val="0"/>
      <w:jc w:val="left"/>
    </w:pPr>
    <w:rPr>
      <w:b/>
      <w:bCs/>
      <w:color w:val="666666" w:themeColor="background2"/>
      <w:kern w:val="2"/>
      <w:sz w:val="28"/>
      <w14:ligatures w14:val="standardContextual"/>
    </w:rPr>
  </w:style>
  <w:style w:type="character" w:customStyle="1" w:styleId="Style2Char">
    <w:name w:val="Style2 Char"/>
    <w:basedOn w:val="DefaultParagraphFont"/>
    <w:link w:val="Style2"/>
    <w:rsid w:val="009F69E0"/>
    <w:rPr>
      <w:rFonts w:ascii="DM Sans" w:hAnsi="DM Sans"/>
      <w:b/>
      <w:bCs/>
      <w:color w:val="666666" w:themeColor="background2"/>
      <w:kern w:val="2"/>
      <w:sz w:val="28"/>
      <w14:ligatures w14:val="standardContextual"/>
    </w:rPr>
  </w:style>
  <w:style w:type="character" w:customStyle="1" w:styleId="Style1">
    <w:name w:val="Style1"/>
    <w:basedOn w:val="DefaultParagraphFont"/>
    <w:uiPriority w:val="1"/>
    <w:rsid w:val="00D62D1F"/>
    <w:rPr>
      <w:rFonts w:ascii="DM Sans" w:hAnsi="DM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gasvr030\Common%20Shared\Templates\Generic\Blank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5BBD6-A989-48B9-AA02-E1FA6FFF7CED}"/>
      </w:docPartPr>
      <w:docPartBody>
        <w:p w:rsidR="006F2EF9" w:rsidRDefault="006F2EF9">
          <w:r w:rsidRPr="00C718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F24D5778074999933E227AA5E76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D028-F4FC-4E77-AE4E-F62ED1E765A1}"/>
      </w:docPartPr>
      <w:docPartBody>
        <w:p w:rsidR="006F2EF9" w:rsidRDefault="006F2EF9" w:rsidP="006F2EF9">
          <w:pPr>
            <w:pStyle w:val="D5F24D5778074999933E227AA5E76507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6F9B117DC22E4682AA83BF870B8A5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18C65-173B-4B5B-B26B-663ED223C969}"/>
      </w:docPartPr>
      <w:docPartBody>
        <w:p w:rsidR="006F2EF9" w:rsidRDefault="006F2EF9" w:rsidP="006F2EF9">
          <w:pPr>
            <w:pStyle w:val="6F9B117DC22E4682AA83BF870B8A5BD1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9042A4EFF13F45DFA7113A54F89D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1AF5-277A-4C93-8D04-CDB0B6FF10B5}"/>
      </w:docPartPr>
      <w:docPartBody>
        <w:p w:rsidR="006F2EF9" w:rsidRDefault="006F2EF9" w:rsidP="006F2EF9">
          <w:pPr>
            <w:pStyle w:val="9042A4EFF13F45DFA7113A54F89D7B61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BC428498DF9249F88E78C93672A7A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5701-C851-4E33-8916-951116A712AE}"/>
      </w:docPartPr>
      <w:docPartBody>
        <w:p w:rsidR="006F2EF9" w:rsidRDefault="006F2EF9" w:rsidP="006F2EF9">
          <w:pPr>
            <w:pStyle w:val="BC428498DF9249F88E78C93672A7AF26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FC56736C43B649A6BBAE61721102E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B142E-4997-4A88-A49B-6B1EE15D072C}"/>
      </w:docPartPr>
      <w:docPartBody>
        <w:p w:rsidR="006F2EF9" w:rsidRDefault="006F2EF9" w:rsidP="006F2EF9">
          <w:pPr>
            <w:pStyle w:val="FC56736C43B649A6BBAE61721102EF8C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D2B2FCE49B544F0A874BE31A94FA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43085-5570-43D9-B97D-50551A6488CE}"/>
      </w:docPartPr>
      <w:docPartBody>
        <w:p w:rsidR="006F2EF9" w:rsidRDefault="006F2EF9" w:rsidP="006F2EF9">
          <w:pPr>
            <w:pStyle w:val="D2B2FCE49B544F0A874BE31A94FA16D5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985D01B67B274E27BA37D3CC8E2C9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C10AC-C6A8-49BF-819A-FE93EBF0CFD8}"/>
      </w:docPartPr>
      <w:docPartBody>
        <w:p w:rsidR="006F2EF9" w:rsidRDefault="006F2EF9" w:rsidP="006F2EF9">
          <w:pPr>
            <w:pStyle w:val="985D01B67B274E27BA37D3CC8E2C9BF1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746E26DF9D2B44619844D571A8645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1840A-EDBE-4C14-A776-FF9DE4CA64A0}"/>
      </w:docPartPr>
      <w:docPartBody>
        <w:p w:rsidR="006F2EF9" w:rsidRDefault="006F2EF9" w:rsidP="006F2EF9">
          <w:pPr>
            <w:pStyle w:val="746E26DF9D2B44619844D571A864506E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D68E527B821C40C587A25B394F170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F5269-05C9-4CD0-BC47-FA51E614FEED}"/>
      </w:docPartPr>
      <w:docPartBody>
        <w:p w:rsidR="006F2EF9" w:rsidRDefault="006F2EF9" w:rsidP="006F2EF9">
          <w:pPr>
            <w:pStyle w:val="D68E527B821C40C587A25B394F170635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F9013C8E14934F4FB252D849F9DDE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F4F2E-DC85-4E21-AD32-9E348A698D71}"/>
      </w:docPartPr>
      <w:docPartBody>
        <w:p w:rsidR="006F2EF9" w:rsidRDefault="006F2EF9" w:rsidP="006F2EF9">
          <w:pPr>
            <w:pStyle w:val="F9013C8E14934F4FB252D849F9DDE8ED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FF35679618A64A91906F361BC0863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F49EF-C443-4B86-A876-4469858FB9D6}"/>
      </w:docPartPr>
      <w:docPartBody>
        <w:p w:rsidR="006F2EF9" w:rsidRDefault="006F2EF9" w:rsidP="006F2EF9">
          <w:pPr>
            <w:pStyle w:val="FF35679618A64A91906F361BC0863607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0B96AEA168C148E18995A72FCB328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818FE-59F7-440F-94F1-1EBBDA9AE380}"/>
      </w:docPartPr>
      <w:docPartBody>
        <w:p w:rsidR="006F2EF9" w:rsidRDefault="006F2EF9" w:rsidP="006F2EF9">
          <w:pPr>
            <w:pStyle w:val="0B96AEA168C148E18995A72FCB3281C1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96D84F30498649A5BC4DADEB018B3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0B113-8695-49C2-A032-29E27D297C50}"/>
      </w:docPartPr>
      <w:docPartBody>
        <w:p w:rsidR="006F2EF9" w:rsidRDefault="006F2EF9" w:rsidP="006F2EF9">
          <w:pPr>
            <w:pStyle w:val="96D84F30498649A5BC4DADEB018B315E"/>
          </w:pPr>
          <w:r w:rsidRPr="008A137F">
            <w:rPr>
              <w:rStyle w:val="PlaceholderText"/>
            </w:rPr>
            <w:t>Choose an item.</w:t>
          </w:r>
        </w:p>
      </w:docPartBody>
    </w:docPart>
    <w:docPart>
      <w:docPartPr>
        <w:name w:val="210D8952233848799058409FC785C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38ED5-9445-42FF-90B1-59669AF0E773}"/>
      </w:docPartPr>
      <w:docPartBody>
        <w:p w:rsidR="006F2EF9" w:rsidRDefault="006F2EF9" w:rsidP="006F2EF9">
          <w:pPr>
            <w:pStyle w:val="210D8952233848799058409FC785C4E8"/>
          </w:pPr>
          <w:r w:rsidRPr="008A137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charset w:val="00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2F"/>
    <w:rsid w:val="003D58D0"/>
    <w:rsid w:val="00660A2F"/>
    <w:rsid w:val="006F2EF9"/>
    <w:rsid w:val="00812735"/>
    <w:rsid w:val="0088739E"/>
    <w:rsid w:val="00AD3EB0"/>
    <w:rsid w:val="00C11801"/>
    <w:rsid w:val="00C9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2EF9"/>
    <w:rPr>
      <w:color w:val="808080"/>
    </w:rPr>
  </w:style>
  <w:style w:type="paragraph" w:customStyle="1" w:styleId="D5F24D5778074999933E227AA5E76507">
    <w:name w:val="D5F24D5778074999933E227AA5E76507"/>
    <w:rsid w:val="006F2EF9"/>
  </w:style>
  <w:style w:type="paragraph" w:customStyle="1" w:styleId="6F9B117DC22E4682AA83BF870B8A5BD1">
    <w:name w:val="6F9B117DC22E4682AA83BF870B8A5BD1"/>
    <w:rsid w:val="006F2EF9"/>
  </w:style>
  <w:style w:type="paragraph" w:customStyle="1" w:styleId="9042A4EFF13F45DFA7113A54F89D7B61">
    <w:name w:val="9042A4EFF13F45DFA7113A54F89D7B61"/>
    <w:rsid w:val="006F2EF9"/>
  </w:style>
  <w:style w:type="paragraph" w:customStyle="1" w:styleId="BC428498DF9249F88E78C93672A7AF26">
    <w:name w:val="BC428498DF9249F88E78C93672A7AF26"/>
    <w:rsid w:val="006F2EF9"/>
  </w:style>
  <w:style w:type="paragraph" w:customStyle="1" w:styleId="FC56736C43B649A6BBAE61721102EF8C">
    <w:name w:val="FC56736C43B649A6BBAE61721102EF8C"/>
    <w:rsid w:val="006F2EF9"/>
  </w:style>
  <w:style w:type="paragraph" w:customStyle="1" w:styleId="D2B2FCE49B544F0A874BE31A94FA16D5">
    <w:name w:val="D2B2FCE49B544F0A874BE31A94FA16D5"/>
    <w:rsid w:val="006F2EF9"/>
  </w:style>
  <w:style w:type="paragraph" w:customStyle="1" w:styleId="985D01B67B274E27BA37D3CC8E2C9BF1">
    <w:name w:val="985D01B67B274E27BA37D3CC8E2C9BF1"/>
    <w:rsid w:val="006F2EF9"/>
  </w:style>
  <w:style w:type="paragraph" w:customStyle="1" w:styleId="746E26DF9D2B44619844D571A864506E">
    <w:name w:val="746E26DF9D2B44619844D571A864506E"/>
    <w:rsid w:val="006F2EF9"/>
  </w:style>
  <w:style w:type="paragraph" w:customStyle="1" w:styleId="D68E527B821C40C587A25B394F170635">
    <w:name w:val="D68E527B821C40C587A25B394F170635"/>
    <w:rsid w:val="006F2EF9"/>
  </w:style>
  <w:style w:type="paragraph" w:customStyle="1" w:styleId="F9013C8E14934F4FB252D849F9DDE8ED">
    <w:name w:val="F9013C8E14934F4FB252D849F9DDE8ED"/>
    <w:rsid w:val="006F2EF9"/>
  </w:style>
  <w:style w:type="paragraph" w:customStyle="1" w:styleId="FF35679618A64A91906F361BC0863607">
    <w:name w:val="FF35679618A64A91906F361BC0863607"/>
    <w:rsid w:val="006F2EF9"/>
  </w:style>
  <w:style w:type="paragraph" w:customStyle="1" w:styleId="0B96AEA168C148E18995A72FCB3281C1">
    <w:name w:val="0B96AEA168C148E18995A72FCB3281C1"/>
    <w:rsid w:val="006F2EF9"/>
  </w:style>
  <w:style w:type="paragraph" w:customStyle="1" w:styleId="96D84F30498649A5BC4DADEB018B315E">
    <w:name w:val="96D84F30498649A5BC4DADEB018B315E"/>
    <w:rsid w:val="006F2EF9"/>
  </w:style>
  <w:style w:type="paragraph" w:customStyle="1" w:styleId="210D8952233848799058409FC785C4E8">
    <w:name w:val="210D8952233848799058409FC785C4E8"/>
    <w:rsid w:val="006F2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C8D3DB"/>
      </a:dk2>
      <a:lt2>
        <a:srgbClr val="666666"/>
      </a:lt2>
      <a:accent1>
        <a:srgbClr val="8350F6"/>
      </a:accent1>
      <a:accent2>
        <a:srgbClr val="8E91F6"/>
      </a:accent2>
      <a:accent3>
        <a:srgbClr val="27CC81"/>
      </a:accent3>
      <a:accent4>
        <a:srgbClr val="60E294"/>
      </a:accent4>
      <a:accent5>
        <a:srgbClr val="FF603F"/>
      </a:accent5>
      <a:accent6>
        <a:srgbClr val="FF8261"/>
      </a:accent6>
      <a:hlink>
        <a:srgbClr val="B20215"/>
      </a:hlink>
      <a:folHlink>
        <a:srgbClr val="6666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Primary Purple">
      <a:srgbClr val="8350F6"/>
    </a:custClr>
    <a:custClr name="Primary Green">
      <a:srgbClr val="27CC81"/>
    </a:custClr>
    <a:custClr name="Primary Red">
      <a:srgbClr val="FF603F"/>
    </a:custClr>
    <a:custClr name="Secondary Purple">
      <a:srgbClr val="8E91F6"/>
    </a:custClr>
    <a:custClr name="Secondary Green">
      <a:srgbClr val="60E294"/>
    </a:custClr>
    <a:custClr name="Secondary Red">
      <a:srgbClr val="FF8261"/>
    </a:custClr>
  </a:custClrLst>
  <a:extLst>
    <a:ext uri="{05A4C25C-085E-4340-85A3-A5531E510DB2}">
      <thm15:themeFamily xmlns:thm15="http://schemas.microsoft.com/office/thememl/2012/main" name="Theme1" id="{330C8646-92B5-4806-9C74-5CFEACF6695B}" vid="{08894A50-7E23-4495-8F54-E4C8DA2B63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GA Documents" ma:contentTypeID="0x01010041DEC8C3FE88465E83A942FA8799E8FB00DE9C4843EB7C77499933180EF957CDED" ma:contentTypeVersion="14" ma:contentTypeDescription="This content type contains the fields required to MGA Document" ma:contentTypeScope="" ma:versionID="d55b6e84acc9fb80796e223b012afec6">
  <xsd:schema xmlns:xsd="http://www.w3.org/2001/XMLSchema" xmlns:xs="http://www.w3.org/2001/XMLSchema" xmlns:p="http://schemas.microsoft.com/office/2006/metadata/properties" xmlns:ns2="5317c5e9-1228-40e4-a49b-c06c11ddba38" xmlns:ns3="0b5384e8-e8ee-428d-bf0c-1d2fa47bb298" targetNamespace="http://schemas.microsoft.com/office/2006/metadata/properties" ma:root="true" ma:fieldsID="8908ba2415ebf9758dd45ab6fb65cc3a" ns2:_="" ns3:_="">
    <xsd:import namespace="5317c5e9-1228-40e4-a49b-c06c11ddba38"/>
    <xsd:import namespace="0b5384e8-e8ee-428d-bf0c-1d2fa47bb298"/>
    <xsd:element name="properties">
      <xsd:complexType>
        <xsd:sequence>
          <xsd:element name="documentManagement">
            <xsd:complexType>
              <xsd:all>
                <xsd:element ref="ns2:MGA_Document_Type" minOccurs="0"/>
                <xsd:element ref="ns2:MGA_Document_Owner" minOccurs="0"/>
                <xsd:element ref="ns2:MGA_Visible_in_Portal" minOccurs="0"/>
                <xsd:element ref="ns2:MGA_Metadata" minOccurs="0"/>
                <xsd:element ref="ns2:MGA_Document_TypeCheck" minOccurs="0"/>
                <xsd:element ref="ns2:MGA_EntityID_Internal" minOccurs="0"/>
                <xsd:element ref="ns2:MGA_Entity_Author_Interna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7c5e9-1228-40e4-a49b-c06c11ddba38" elementFormDefault="qualified">
    <xsd:import namespace="http://schemas.microsoft.com/office/2006/documentManagement/types"/>
    <xsd:import namespace="http://schemas.microsoft.com/office/infopath/2007/PartnerControls"/>
    <xsd:element name="MGA_Document_Type" ma:index="1" nillable="true" ma:displayName="Document Type" ma:description="MGA Document types" ma:format="Dropdown" ma:internalName="MGA_Document_Type" ma:readOnly="false">
      <xsd:simpleType>
        <xsd:restriction base="dms:Choice">
          <xsd:enumeration value="PAF Forms"/>
          <xsd:enumeration value="Betting Data"/>
          <xsd:enumeration value="Investigation Report"/>
          <xsd:enumeration value="Casino Disputes"/>
          <xsd:enumeration value="Exchange Rates"/>
          <xsd:enumeration value="Correspondance"/>
        </xsd:restriction>
      </xsd:simpleType>
    </xsd:element>
    <xsd:element name="MGA_Document_Owner" ma:index="2" nillable="true" ma:displayName="Document Owner" ma:description="MGA Document owners" ma:internalName="MGA_Document_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GA_Visible_in_Portal" ma:index="3" nillable="true" ma:displayName="Visible in Portal" ma:description="" ma:internalName="MGA_Visible_in_Portal">
      <xsd:simpleType>
        <xsd:restriction base="dms:Boolean"/>
      </xsd:simpleType>
    </xsd:element>
    <xsd:element name="MGA_Metadata" ma:index="6" nillable="true" ma:displayName="Metadata" ma:description="" ma:internalName="MGA_Metadata">
      <xsd:simpleType>
        <xsd:restriction base="dms:Note">
          <xsd:maxLength value="255"/>
        </xsd:restriction>
      </xsd:simpleType>
    </xsd:element>
    <xsd:element name="MGA_Document_TypeCheck" ma:index="7" nillable="true" ma:displayName="Document Type Check" ma:description="This column is added to prevent Microsoft flow infinite loop" ma:hidden="true" ma:internalName="MGA_Document_TypeCheck" ma:readOnly="false">
      <xsd:simpleType>
        <xsd:restriction base="dms:Text"/>
      </xsd:simpleType>
    </xsd:element>
    <xsd:element name="MGA_EntityID_Internal" ma:index="8" nillable="true" ma:displayName="Entity ID Internal" ma:description="" ma:hidden="true" ma:internalName="MGA_EntityID_Internal" ma:readOnly="false">
      <xsd:simpleType>
        <xsd:restriction base="dms:Text"/>
      </xsd:simpleType>
    </xsd:element>
    <xsd:element name="MGA_Entity_Author_Internal" ma:index="9" nillable="true" ma:displayName="Entity Author Internal" ma:description="" ma:hidden="true" ma:internalName="MGA_Entity_Author_Internal" ma:readOnly="fals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384e8-e8ee-428d-bf0c-1d2fa47bb2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9e33ce4-6054-4b91-bea1-0a6777337623}" ma:internalName="TaxCatchAll" ma:showField="CatchAllData" ma:web="0b5384e8-e8ee-428d-bf0c-1d2fa47bb2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GA_Entity_Author_Internal xmlns="5317c5e9-1228-40e4-a49b-c06c11ddba38" xsi:nil="true"/>
    <MGA_Document_Owner xmlns="5317c5e9-1228-40e4-a49b-c06c11ddba38">
      <UserInfo>
        <DisplayName/>
        <AccountId xsi:nil="true"/>
        <AccountType/>
      </UserInfo>
    </MGA_Document_Owner>
    <MGA_Metadata xmlns="5317c5e9-1228-40e4-a49b-c06c11ddba38" xsi:nil="true"/>
    <MGA_Document_TypeCheck xmlns="5317c5e9-1228-40e4-a49b-c06c11ddba38" xsi:nil="true"/>
    <MGA_Visible_in_Portal xmlns="5317c5e9-1228-40e4-a49b-c06c11ddba38" xsi:nil="true"/>
    <lcf76f155ced4ddcb4097134ff3c332f xmlns="5317c5e9-1228-40e4-a49b-c06c11ddba38">
      <Terms xmlns="http://schemas.microsoft.com/office/infopath/2007/PartnerControls"/>
    </lcf76f155ced4ddcb4097134ff3c332f>
    <MGA_Document_Type xmlns="5317c5e9-1228-40e4-a49b-c06c11ddba38" xsi:nil="true"/>
    <MGA_EntityID_Internal xmlns="5317c5e9-1228-40e4-a49b-c06c11ddba38" xsi:nil="true"/>
    <TaxCatchAll xmlns="0b5384e8-e8ee-428d-bf0c-1d2fa47bb29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2B63F-0DFC-49EC-820A-3569A58C8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7c5e9-1228-40e4-a49b-c06c11ddba38"/>
    <ds:schemaRef ds:uri="0b5384e8-e8ee-428d-bf0c-1d2fa47bb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F6EE5-0C86-4AB0-8BED-95D592D46E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4D92D3-6374-4C76-8D08-F48A27897BC2}">
  <ds:schemaRefs>
    <ds:schemaRef ds:uri="http://schemas.microsoft.com/office/2006/metadata/properties"/>
    <ds:schemaRef ds:uri="http://schemas.microsoft.com/office/infopath/2007/PartnerControls"/>
    <ds:schemaRef ds:uri="5317c5e9-1228-40e4-a49b-c06c11ddba38"/>
    <ds:schemaRef ds:uri="0b5384e8-e8ee-428d-bf0c-1d2fa47bb298"/>
  </ds:schemaRefs>
</ds:datastoreItem>
</file>

<file path=customXml/itemProps4.xml><?xml version="1.0" encoding="utf-8"?>
<ds:datastoreItem xmlns:ds="http://schemas.openxmlformats.org/officeDocument/2006/customXml" ds:itemID="{2AA693F8-4F32-4FBD-9D41-1D65DB5D1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Form Template</Template>
  <TotalTime>37</TotalTime>
  <Pages>1</Pages>
  <Words>125</Words>
  <Characters>662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Malta Gaming Authority</dc:subject>
  <dc:creator>Raisa Bugeja</dc:creator>
  <cp:keywords/>
  <dc:description/>
  <cp:lastModifiedBy>Gambin Lindsey at MGA</cp:lastModifiedBy>
  <cp:revision>21</cp:revision>
  <dcterms:created xsi:type="dcterms:W3CDTF">2026-01-16T12:09:00Z</dcterms:created>
  <dcterms:modified xsi:type="dcterms:W3CDTF">2026-01-30T09:52:00Z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6a1c6a30-99a6-4536-92b1-62c51f6413fc</vt:lpwstr>
  </property>
  <property fmtid="{D5CDD505-2E9C-101B-9397-08002B2CF9AE}" pid="3" name="ContentTypeId">
    <vt:lpwstr>0x01010041DEC8C3FE88465E83A942FA8799E8FB00DE9C4843EB7C77499933180EF957CDED</vt:lpwstr>
  </property>
  <property fmtid="{D5CDD505-2E9C-101B-9397-08002B2CF9AE}" pid="4" name="MediaServiceImageTags">
    <vt:lpwstr/>
  </property>
</Properties>
</file>